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39A" w:rsidRPr="003E38FB" w:rsidRDefault="008A7A44" w:rsidP="00600A0E">
      <w:pPr>
        <w:pStyle w:val="berschrift2"/>
        <w:tabs>
          <w:tab w:val="clear" w:pos="4820"/>
          <w:tab w:val="clear" w:pos="5103"/>
        </w:tabs>
        <w:jc w:val="right"/>
        <w:rPr>
          <w:lang w:val="de-CH"/>
        </w:rPr>
      </w:pPr>
      <w:bookmarkStart w:id="0" w:name="_Toc535579052"/>
      <w:bookmarkStart w:id="1" w:name="_Toc535728138"/>
      <w:r w:rsidRPr="008A7A44">
        <w:rPr>
          <w:b/>
          <w:bCs w:val="0"/>
          <w:lang w:val="de-CH"/>
        </w:rPr>
        <w:t>Beth</w:t>
      </w:r>
      <w:bookmarkStart w:id="2" w:name="_GoBack"/>
      <w:bookmarkEnd w:id="2"/>
      <w:r w:rsidRPr="008A7A44">
        <w:rPr>
          <w:b/>
          <w:bCs w:val="0"/>
          <w:lang w:val="de-CH"/>
        </w:rPr>
        <w:t xml:space="preserve">esda </w:t>
      </w:r>
      <w:r w:rsidR="001A4226">
        <w:rPr>
          <w:b/>
          <w:bCs w:val="0"/>
          <w:lang w:val="de-CH"/>
        </w:rPr>
        <w:t>Geburtsklinik</w:t>
      </w:r>
      <w:r>
        <w:rPr>
          <w:b/>
          <w:bCs w:val="0"/>
          <w:lang w:val="de-CH"/>
        </w:rPr>
        <w:t>, Basel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4111"/>
        <w:gridCol w:w="2549"/>
      </w:tblGrid>
      <w:tr w:rsidR="00D864A7" w:rsidRPr="003E38FB" w:rsidTr="0062300D">
        <w:trPr>
          <w:trHeight w:hRule="exact" w:val="57"/>
        </w:trPr>
        <w:tc>
          <w:tcPr>
            <w:tcW w:w="9637" w:type="dxa"/>
            <w:gridSpan w:val="3"/>
            <w:tcMar>
              <w:left w:w="0" w:type="dxa"/>
              <w:right w:w="0" w:type="dxa"/>
            </w:tcMar>
          </w:tcPr>
          <w:p w:rsidR="00D864A7" w:rsidRPr="003E38FB" w:rsidRDefault="00D864A7" w:rsidP="00D864A7">
            <w:pPr>
              <w:tabs>
                <w:tab w:val="clear" w:pos="5103"/>
                <w:tab w:val="right" w:pos="9639"/>
              </w:tabs>
            </w:pPr>
          </w:p>
        </w:tc>
      </w:tr>
      <w:tr w:rsidR="00F37D48" w:rsidRPr="003E38FB" w:rsidTr="00D136CF">
        <w:tc>
          <w:tcPr>
            <w:tcW w:w="2977" w:type="dxa"/>
            <w:tcMar>
              <w:left w:w="0" w:type="dxa"/>
              <w:right w:w="0" w:type="dxa"/>
            </w:tcMar>
          </w:tcPr>
          <w:p w:rsidR="00D864A7" w:rsidRPr="003E38FB" w:rsidRDefault="00E74838" w:rsidP="00551C7C">
            <w:pPr>
              <w:tabs>
                <w:tab w:val="clear" w:pos="5103"/>
                <w:tab w:val="right" w:pos="9639"/>
              </w:tabs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226.4pt">
                  <v:imagedata r:id="rId8" o:title="IMG_0382" cropleft="11084f" cropright="22222f"/>
                </v:shape>
              </w:pict>
            </w:r>
          </w:p>
        </w:tc>
        <w:tc>
          <w:tcPr>
            <w:tcW w:w="4111" w:type="dxa"/>
            <w:tcMar>
              <w:left w:w="0" w:type="dxa"/>
              <w:right w:w="0" w:type="dxa"/>
            </w:tcMar>
          </w:tcPr>
          <w:p w:rsidR="00D864A7" w:rsidRPr="003E38FB" w:rsidRDefault="00D136CF" w:rsidP="0062300D">
            <w:pPr>
              <w:tabs>
                <w:tab w:val="clear" w:pos="5103"/>
                <w:tab w:val="right" w:pos="9639"/>
              </w:tabs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 wp14:anchorId="4F04035F" wp14:editId="680243FA">
                  <wp:extent cx="2561197" cy="2879049"/>
                  <wp:effectExtent l="0" t="0" r="0" b="0"/>
                  <wp:docPr id="3" name="Grafik 3" descr="C:\Users\ostraehl\AppData\Local\Microsoft\Windows\INetCache\Content.Word\image_manager__normal_entspannungsb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ostraehl\AppData\Local\Microsoft\Windows\INetCache\Content.Word\image_manager__normal_entspannungsb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6" r="21653"/>
                          <a:stretch/>
                        </pic:blipFill>
                        <pic:spPr bwMode="auto">
                          <a:xfrm>
                            <a:off x="0" y="0"/>
                            <a:ext cx="256204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Mar>
              <w:left w:w="0" w:type="dxa"/>
              <w:right w:w="0" w:type="dxa"/>
            </w:tcMar>
          </w:tcPr>
          <w:p w:rsidR="00D864A7" w:rsidRPr="003E38FB" w:rsidRDefault="00E74838" w:rsidP="00551C7C">
            <w:pPr>
              <w:tabs>
                <w:tab w:val="clear" w:pos="5103"/>
                <w:tab w:val="right" w:pos="9639"/>
              </w:tabs>
              <w:jc w:val="right"/>
            </w:pPr>
            <w:r>
              <w:pict>
                <v:shape id="_x0000_i1026" type="#_x0000_t75" style="width:126.5pt;height:226.4pt">
                  <v:imagedata r:id="rId10" o:title="IMG_0376" cropleft="6929f" cropright="10105f"/>
                </v:shape>
              </w:pict>
            </w:r>
          </w:p>
        </w:tc>
      </w:tr>
      <w:tr w:rsidR="00843E36" w:rsidRPr="003E38FB" w:rsidTr="0062300D">
        <w:trPr>
          <w:trHeight w:hRule="exact" w:val="57"/>
        </w:trPr>
        <w:tc>
          <w:tcPr>
            <w:tcW w:w="9637" w:type="dxa"/>
            <w:gridSpan w:val="3"/>
            <w:tcMar>
              <w:left w:w="0" w:type="dxa"/>
              <w:right w:w="0" w:type="dxa"/>
            </w:tcMar>
          </w:tcPr>
          <w:p w:rsidR="00843E36" w:rsidRPr="003E38FB" w:rsidRDefault="00843E36" w:rsidP="00551C7C">
            <w:pPr>
              <w:tabs>
                <w:tab w:val="clear" w:pos="5103"/>
                <w:tab w:val="right" w:pos="9639"/>
              </w:tabs>
            </w:pPr>
          </w:p>
        </w:tc>
      </w:tr>
      <w:tr w:rsidR="00090DBC" w:rsidRPr="003E38FB" w:rsidTr="0062300D">
        <w:trPr>
          <w:trHeight w:hRule="exact" w:val="170"/>
        </w:trPr>
        <w:tc>
          <w:tcPr>
            <w:tcW w:w="9637" w:type="dxa"/>
            <w:gridSpan w:val="3"/>
            <w:tcMar>
              <w:left w:w="0" w:type="dxa"/>
              <w:right w:w="0" w:type="dxa"/>
            </w:tcMar>
          </w:tcPr>
          <w:p w:rsidR="00090DBC" w:rsidRPr="003E38FB" w:rsidRDefault="00090DBC" w:rsidP="00551C7C">
            <w:pPr>
              <w:tabs>
                <w:tab w:val="clear" w:pos="5103"/>
                <w:tab w:val="right" w:pos="9639"/>
              </w:tabs>
            </w:pPr>
          </w:p>
        </w:tc>
      </w:tr>
    </w:tbl>
    <w:p w:rsidR="000D539A" w:rsidRPr="003E38FB" w:rsidRDefault="000D539A">
      <w:pPr>
        <w:tabs>
          <w:tab w:val="clear" w:pos="5103"/>
          <w:tab w:val="right" w:pos="9639"/>
        </w:tabs>
      </w:pPr>
      <w:r w:rsidRPr="003E38FB">
        <w:t>Objektbezeichnung</w:t>
      </w:r>
      <w:r w:rsidRPr="003E38FB">
        <w:tab/>
      </w:r>
      <w:r w:rsidR="008811A6" w:rsidRPr="008811A6">
        <w:t xml:space="preserve">Bethesda </w:t>
      </w:r>
      <w:r w:rsidR="000A4735">
        <w:t>Geburtsklinik</w:t>
      </w:r>
      <w:r w:rsidR="008811A6" w:rsidRPr="008811A6">
        <w:t>,</w:t>
      </w:r>
      <w:r w:rsidR="000A4735">
        <w:t xml:space="preserve"> </w:t>
      </w:r>
      <w:proofErr w:type="spellStart"/>
      <w:r w:rsidR="000A4735">
        <w:t>Gellertstrasse</w:t>
      </w:r>
      <w:proofErr w:type="spellEnd"/>
      <w:r w:rsidR="000A4735">
        <w:t xml:space="preserve"> 146,</w:t>
      </w:r>
      <w:r w:rsidR="008811A6" w:rsidRPr="008811A6">
        <w:t xml:space="preserve"> Basel</w:t>
      </w:r>
    </w:p>
    <w:p w:rsidR="000D539A" w:rsidRPr="003E38FB" w:rsidRDefault="000D539A" w:rsidP="00F343F3">
      <w:pPr>
        <w:tabs>
          <w:tab w:val="clear" w:pos="5103"/>
          <w:tab w:val="right" w:pos="9639"/>
        </w:tabs>
      </w:pPr>
      <w:r w:rsidRPr="003E38FB">
        <w:t>Nutzungsart</w:t>
      </w:r>
      <w:r w:rsidRPr="003E38FB">
        <w:tab/>
      </w:r>
      <w:r w:rsidRPr="003E38FB">
        <w:tab/>
      </w:r>
      <w:r w:rsidR="000A4735">
        <w:t>Geburtsklinik</w:t>
      </w:r>
    </w:p>
    <w:p w:rsidR="00243F12" w:rsidRPr="003E38FB" w:rsidRDefault="00243F12" w:rsidP="007600CD">
      <w:pPr>
        <w:tabs>
          <w:tab w:val="clear" w:pos="5103"/>
          <w:tab w:val="left" w:pos="5070"/>
          <w:tab w:val="right" w:pos="9639"/>
        </w:tabs>
      </w:pPr>
      <w:r w:rsidRPr="003E38FB">
        <w:t>Realisierung</w:t>
      </w:r>
      <w:r w:rsidRPr="003E38FB">
        <w:tab/>
      </w:r>
      <w:r w:rsidRPr="003E38FB">
        <w:tab/>
      </w:r>
      <w:r w:rsidR="007600CD" w:rsidRPr="003E38FB">
        <w:tab/>
      </w:r>
      <w:r w:rsidR="000A4735">
        <w:t>Oktober 2012 – August 2013</w:t>
      </w:r>
    </w:p>
    <w:p w:rsidR="00C65394" w:rsidRPr="003E38FB" w:rsidRDefault="00C65394" w:rsidP="00243F12">
      <w:pPr>
        <w:tabs>
          <w:tab w:val="clear" w:pos="5103"/>
          <w:tab w:val="right" w:pos="9639"/>
        </w:tabs>
      </w:pPr>
      <w:r w:rsidRPr="003E38FB">
        <w:t>Funktion im Projekt</w:t>
      </w:r>
      <w:r w:rsidRPr="003E38FB">
        <w:tab/>
        <w:t>Projektleit</w:t>
      </w:r>
      <w:r w:rsidR="008B69BE" w:rsidRPr="003E38FB">
        <w:t>ung</w:t>
      </w:r>
      <w:r w:rsidRPr="003E38FB">
        <w:t xml:space="preserve"> Sanitär</w:t>
      </w:r>
    </w:p>
    <w:p w:rsidR="00C65394" w:rsidRPr="003E38FB" w:rsidRDefault="00C65394" w:rsidP="00243F12">
      <w:pPr>
        <w:tabs>
          <w:tab w:val="clear" w:pos="5103"/>
          <w:tab w:val="right" w:pos="9639"/>
        </w:tabs>
      </w:pPr>
      <w:r w:rsidRPr="003E38FB">
        <w:t>Er</w:t>
      </w:r>
      <w:r w:rsidR="00F343F3">
        <w:t>brachte Leistung</w:t>
      </w:r>
      <w:r w:rsidR="00F343F3">
        <w:tab/>
        <w:t>Sanitärplanung</w:t>
      </w:r>
    </w:p>
    <w:p w:rsidR="000D539A" w:rsidRPr="003E38FB" w:rsidRDefault="000D539A">
      <w:pPr>
        <w:tabs>
          <w:tab w:val="clear" w:pos="5103"/>
          <w:tab w:val="right" w:pos="9639"/>
        </w:tabs>
      </w:pPr>
      <w:r w:rsidRPr="003E38FB">
        <w:t>Architektur</w:t>
      </w:r>
      <w:r w:rsidRPr="003E38FB">
        <w:tab/>
      </w:r>
      <w:r w:rsidRPr="003E38FB">
        <w:tab/>
      </w:r>
      <w:r w:rsidR="000A4735">
        <w:t>Raumformat, Gelterkinden</w:t>
      </w:r>
    </w:p>
    <w:p w:rsidR="00C65394" w:rsidRPr="003E38FB" w:rsidRDefault="00C65394">
      <w:pPr>
        <w:tabs>
          <w:tab w:val="clear" w:pos="5103"/>
          <w:tab w:val="right" w:pos="9639"/>
        </w:tabs>
      </w:pPr>
      <w:r w:rsidRPr="003E38FB">
        <w:t>Referenzperson</w:t>
      </w:r>
      <w:r w:rsidRPr="003E38FB">
        <w:tab/>
      </w:r>
      <w:r w:rsidR="000A4735">
        <w:t>Hans Kaufmann</w:t>
      </w:r>
    </w:p>
    <w:p w:rsidR="000D539A" w:rsidRPr="003E38FB" w:rsidRDefault="000D539A" w:rsidP="00F343F3">
      <w:pPr>
        <w:tabs>
          <w:tab w:val="clear" w:pos="5103"/>
          <w:tab w:val="right" w:pos="9639"/>
        </w:tabs>
        <w:jc w:val="both"/>
      </w:pPr>
      <w:r w:rsidRPr="003E38FB">
        <w:t>Bauherrschaft</w:t>
      </w:r>
      <w:r w:rsidRPr="003E38FB">
        <w:tab/>
      </w:r>
      <w:r w:rsidR="00285277" w:rsidRPr="000C6334">
        <w:t>Stiftung Diakonat Bethesda</w:t>
      </w:r>
    </w:p>
    <w:p w:rsidR="0062300D" w:rsidRPr="003E38FB" w:rsidRDefault="000D539A">
      <w:pPr>
        <w:tabs>
          <w:tab w:val="clear" w:pos="5103"/>
          <w:tab w:val="right" w:pos="9639"/>
        </w:tabs>
      </w:pPr>
      <w:r w:rsidRPr="003E38FB">
        <w:t>Bausumme Sanitär</w:t>
      </w:r>
      <w:r w:rsidR="00285277">
        <w:t xml:space="preserve"> (</w:t>
      </w:r>
      <w:r w:rsidR="000A4735">
        <w:t>inkl. Med. - Gas</w:t>
      </w:r>
      <w:r w:rsidR="00285277">
        <w:t>)</w:t>
      </w:r>
      <w:r w:rsidRPr="003E38FB">
        <w:tab/>
      </w:r>
      <w:r w:rsidR="00285277">
        <w:t>1.</w:t>
      </w:r>
      <w:r w:rsidR="000A4735">
        <w:t>12</w:t>
      </w:r>
      <w:r w:rsidR="00285277">
        <w:t xml:space="preserve"> </w:t>
      </w:r>
      <w:r w:rsidR="00873017" w:rsidRPr="003E38FB">
        <w:t>Mio</w:t>
      </w:r>
      <w:r w:rsidRPr="003E38FB">
        <w:t>. CHF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7"/>
      </w:tblGrid>
      <w:tr w:rsidR="00090DBC" w:rsidRPr="003E38FB" w:rsidTr="00FE5DD6">
        <w:trPr>
          <w:trHeight w:hRule="exact" w:val="170"/>
        </w:trPr>
        <w:tc>
          <w:tcPr>
            <w:tcW w:w="9637" w:type="dxa"/>
            <w:tcMar>
              <w:left w:w="0" w:type="dxa"/>
              <w:right w:w="0" w:type="dxa"/>
            </w:tcMar>
            <w:vAlign w:val="center"/>
          </w:tcPr>
          <w:p w:rsidR="00090DBC" w:rsidRPr="003E38FB" w:rsidRDefault="00090DBC" w:rsidP="00090DBC">
            <w:pPr>
              <w:tabs>
                <w:tab w:val="clear" w:pos="5103"/>
                <w:tab w:val="right" w:pos="9639"/>
              </w:tabs>
              <w:rPr>
                <w:rFonts w:ascii="Arial" w:hAnsi="Arial" w:cs="Arial"/>
                <w:szCs w:val="20"/>
              </w:rPr>
            </w:pPr>
          </w:p>
        </w:tc>
      </w:tr>
      <w:tr w:rsidR="00843E36" w:rsidRPr="003E38FB" w:rsidTr="00090DBC">
        <w:tc>
          <w:tcPr>
            <w:tcW w:w="9637" w:type="dxa"/>
            <w:tcMar>
              <w:left w:w="0" w:type="dxa"/>
              <w:right w:w="0" w:type="dxa"/>
            </w:tcMar>
            <w:vAlign w:val="center"/>
          </w:tcPr>
          <w:p w:rsidR="00843E36" w:rsidRPr="003E38FB" w:rsidRDefault="009379CC" w:rsidP="00896764">
            <w:pPr>
              <w:tabs>
                <w:tab w:val="clear" w:pos="5103"/>
                <w:tab w:val="right" w:pos="9639"/>
              </w:tabs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6115050" cy="3495675"/>
                  <wp:effectExtent l="0" t="0" r="0" b="9525"/>
                  <wp:docPr id="2" name="Grafik 2" descr="C:\Users\ostraehl\AppData\Local\Microsoft\Windows\INetCache\Content.Word\image_manager__normal_geburtsklinik_aus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traehl\AppData\Local\Microsoft\Windows\INetCache\Content.Word\image_manager__normal_geburtsklinik_auss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3" b="12149"/>
                          <a:stretch/>
                        </pic:blipFill>
                        <pic:spPr bwMode="auto">
                          <a:xfrm>
                            <a:off x="0" y="0"/>
                            <a:ext cx="611505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E36" w:rsidRPr="003E38FB" w:rsidTr="00090DBC">
        <w:trPr>
          <w:trHeight w:hRule="exact" w:val="57"/>
        </w:trPr>
        <w:tc>
          <w:tcPr>
            <w:tcW w:w="9637" w:type="dxa"/>
            <w:tcMar>
              <w:left w:w="0" w:type="dxa"/>
              <w:right w:w="0" w:type="dxa"/>
            </w:tcMar>
            <w:vAlign w:val="center"/>
          </w:tcPr>
          <w:p w:rsidR="00843E36" w:rsidRPr="003E38FB" w:rsidRDefault="00843E36" w:rsidP="00551C7C">
            <w:pPr>
              <w:tabs>
                <w:tab w:val="clear" w:pos="5103"/>
                <w:tab w:val="right" w:pos="9639"/>
              </w:tabs>
              <w:jc w:val="center"/>
            </w:pPr>
          </w:p>
        </w:tc>
      </w:tr>
      <w:bookmarkEnd w:id="0"/>
      <w:bookmarkEnd w:id="1"/>
    </w:tbl>
    <w:p w:rsidR="00753FF0" w:rsidRPr="003E38FB" w:rsidRDefault="00753FF0" w:rsidP="0062300D">
      <w:pPr>
        <w:tabs>
          <w:tab w:val="clear" w:pos="5103"/>
          <w:tab w:val="right" w:pos="9639"/>
        </w:tabs>
      </w:pPr>
    </w:p>
    <w:sectPr w:rsidR="00753FF0" w:rsidRPr="003E38FB">
      <w:headerReference w:type="default" r:id="rId12"/>
      <w:footerReference w:type="default" r:id="rId13"/>
      <w:pgSz w:w="11906" w:h="16838" w:code="9"/>
      <w:pgMar w:top="1418" w:right="851" w:bottom="851" w:left="1418" w:header="567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30D" w:rsidRDefault="00B1230D">
      <w:pPr>
        <w:spacing w:line="240" w:lineRule="auto"/>
      </w:pPr>
      <w:r>
        <w:separator/>
      </w:r>
    </w:p>
  </w:endnote>
  <w:endnote w:type="continuationSeparator" w:id="0">
    <w:p w:rsidR="00B1230D" w:rsidRDefault="00B123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0CD" w:rsidRDefault="007600CD">
    <w:pPr>
      <w:pStyle w:val="Fuzeile"/>
      <w:tabs>
        <w:tab w:val="clear" w:pos="936"/>
        <w:tab w:val="clear" w:pos="6946"/>
      </w:tabs>
      <w:jc w:val="left"/>
      <w:rPr>
        <w:lang w:val="de-DE"/>
      </w:rPr>
    </w:pPr>
    <w:r>
      <w:rPr>
        <w:lang w:val="de-DE"/>
      </w:rPr>
      <w:t xml:space="preserve">Erstellt: </w:t>
    </w:r>
    <w:r>
      <w:rPr>
        <w:lang w:val="de-DE"/>
      </w:rPr>
      <w:fldChar w:fldCharType="begin"/>
    </w:r>
    <w:r>
      <w:rPr>
        <w:lang w:val="de-DE"/>
      </w:rPr>
      <w:instrText xml:space="preserve"> CREATEDATE \@ "dd.MM.yyyy / HH:mm" \* MERGEFORMAT </w:instrText>
    </w:r>
    <w:r>
      <w:rPr>
        <w:lang w:val="de-DE"/>
      </w:rPr>
      <w:fldChar w:fldCharType="separate"/>
    </w:r>
    <w:r w:rsidR="00097065">
      <w:rPr>
        <w:noProof/>
        <w:lang w:val="de-DE"/>
      </w:rPr>
      <w:t>29.11.2016 / 11:41</w:t>
    </w:r>
    <w:r>
      <w:rPr>
        <w:lang w:val="de-DE"/>
      </w:rPr>
      <w:fldChar w:fldCharType="end"/>
    </w:r>
    <w:r>
      <w:rPr>
        <w:lang w:val="de-DE"/>
      </w:rPr>
      <w:t xml:space="preserve"> von </w:t>
    </w:r>
    <w:r>
      <w:rPr>
        <w:lang w:val="de-DE"/>
      </w:rPr>
      <w:fldChar w:fldCharType="begin"/>
    </w:r>
    <w:r>
      <w:rPr>
        <w:lang w:val="de-DE"/>
      </w:rPr>
      <w:instrText xml:space="preserve"> USERINITIALS  \* MERGEFORMAT </w:instrText>
    </w:r>
    <w:r>
      <w:rPr>
        <w:lang w:val="de-DE"/>
      </w:rPr>
      <w:fldChar w:fldCharType="separate"/>
    </w:r>
    <w:r w:rsidR="00097065">
      <w:rPr>
        <w:noProof/>
        <w:lang w:val="de-DE"/>
      </w:rPr>
      <w:t>OS</w:t>
    </w:r>
    <w:r>
      <w:rPr>
        <w:lang w:val="de-DE"/>
      </w:rPr>
      <w:fldChar w:fldCharType="end"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fldChar w:fldCharType="begin"/>
    </w:r>
    <w:r>
      <w:rPr>
        <w:lang w:val="de-DE"/>
      </w:rPr>
      <w:instrText xml:space="preserve"> FILENAME \p </w:instrText>
    </w:r>
    <w:r>
      <w:rPr>
        <w:lang w:val="de-DE"/>
      </w:rPr>
      <w:fldChar w:fldCharType="separate"/>
    </w:r>
    <w:r w:rsidR="00097065">
      <w:rPr>
        <w:noProof/>
        <w:lang w:val="de-DE"/>
      </w:rPr>
      <w:t>O:\Werbung_Refernz\Referenzobjekte\Fertig\PDF\12_071_Ref_Bethesda Geburtsklinik_Basel.docx</w:t>
    </w:r>
    <w:r>
      <w:rPr>
        <w:lang w:val="de-DE"/>
      </w:rPr>
      <w:fldChar w:fldCharType="end"/>
    </w:r>
  </w:p>
  <w:p w:rsidR="007600CD" w:rsidRDefault="007600CD">
    <w:pPr>
      <w:pStyle w:val="Fusszeile2Zeile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30D" w:rsidRDefault="00B1230D">
      <w:pPr>
        <w:spacing w:line="240" w:lineRule="auto"/>
      </w:pPr>
      <w:r>
        <w:separator/>
      </w:r>
    </w:p>
  </w:footnote>
  <w:footnote w:type="continuationSeparator" w:id="0">
    <w:p w:rsidR="00B1230D" w:rsidRDefault="00B123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0CD" w:rsidRDefault="00B1230D">
    <w:pPr>
      <w:pStyle w:val="Kopfzeile"/>
      <w:rPr>
        <w:spacing w:val="60"/>
        <w:szCs w:val="15"/>
      </w:rPr>
    </w:pPr>
    <w:r>
      <w:rPr>
        <w:b/>
        <w:noProof/>
        <w:lang w:eastAsia="de-CH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-376555</wp:posOffset>
              </wp:positionH>
              <wp:positionV relativeFrom="paragraph">
                <wp:posOffset>-131445</wp:posOffset>
              </wp:positionV>
              <wp:extent cx="1047750" cy="5534025"/>
              <wp:effectExtent l="4445" t="190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553402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00CD" w:rsidRPr="007A3299" w:rsidRDefault="007600CD" w:rsidP="007600CD">
                          <w:pPr>
                            <w:ind w:left="284"/>
                            <w:rPr>
                              <w:color w:val="A6A6A6"/>
                              <w:spacing w:val="310"/>
                              <w:sz w:val="36"/>
                              <w:szCs w:val="30"/>
                            </w:rPr>
                          </w:pPr>
                          <w:r w:rsidRPr="007A3299">
                            <w:rPr>
                              <w:color w:val="A6A6A6"/>
                              <w:spacing w:val="310"/>
                              <w:sz w:val="36"/>
                              <w:szCs w:val="30"/>
                            </w:rPr>
                            <w:t>REFERENZOBJEKT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9.65pt;margin-top:-10.35pt;width:82.5pt;height:435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" fillcolor="#d8d8d8" stroked="f">
              <v:textbox style="layout-flow:vertical;mso-layout-flow-alt:bottom-to-top">
                <w:txbxContent>
                  <w:p w:rsidR="007600CD" w:rsidRPr="007A3299" w:rsidRDefault="007600CD" w:rsidP="007600CD">
                    <w:pPr>
                      <w:ind w:left="284"/>
                      <w:rPr>
                        <w:color w:val="A6A6A6"/>
                        <w:spacing w:val="310"/>
                        <w:sz w:val="36"/>
                        <w:szCs w:val="30"/>
                      </w:rPr>
                    </w:pPr>
                    <w:r w:rsidRPr="007A3299">
                      <w:rPr>
                        <w:color w:val="A6A6A6"/>
                        <w:spacing w:val="310"/>
                        <w:sz w:val="36"/>
                        <w:szCs w:val="30"/>
                      </w:rPr>
                      <w:t>REFERENZOBJEKT</w:t>
                    </w:r>
                  </w:p>
                </w:txbxContent>
              </v:textbox>
            </v:shape>
          </w:pict>
        </mc:Fallback>
      </mc:AlternateContent>
    </w:r>
    <w:r w:rsidR="007600CD">
      <w:rPr>
        <w:b/>
      </w:rPr>
      <w:t>SANPLAN</w:t>
    </w:r>
    <w:r w:rsidR="007600CD">
      <w:t xml:space="preserve"> INGENIEURE AG</w:t>
    </w:r>
    <w:r w:rsidR="007600CD">
      <w:tab/>
    </w:r>
    <w:r w:rsidR="007600CD">
      <w:tab/>
    </w:r>
    <w:proofErr w:type="spellStart"/>
    <w:r w:rsidR="007600CD">
      <w:t>phone</w:t>
    </w:r>
    <w:proofErr w:type="spellEnd"/>
    <w:r w:rsidR="007600CD">
      <w:tab/>
      <w:t>+41 (0)61 927 20 00</w:t>
    </w:r>
    <w:r w:rsidR="007600CD">
      <w:br/>
    </w:r>
    <w:r w:rsidR="00E74838">
      <w:t>Gewerbestrasse 2</w:t>
    </w:r>
    <w:r w:rsidR="00E74838">
      <w:tab/>
    </w:r>
    <w:r w:rsidR="00E74838">
      <w:tab/>
    </w:r>
    <w:proofErr w:type="spellStart"/>
    <w:r w:rsidR="00E74838">
      <w:t>fax</w:t>
    </w:r>
    <w:proofErr w:type="spellEnd"/>
    <w:r w:rsidR="00E74838">
      <w:tab/>
      <w:t>+41 (0)61 927 20 10</w:t>
    </w:r>
    <w:r w:rsidR="00E74838">
      <w:br/>
      <w:t>CH-4415 Lausen</w:t>
    </w:r>
    <w:r w:rsidR="00E74838">
      <w:tab/>
    </w:r>
    <w:r w:rsidR="00E74838">
      <w:tab/>
    </w:r>
    <w:r w:rsidR="00E74838">
      <w:tab/>
    </w:r>
    <w:r w:rsidR="00E74838">
      <w:rPr>
        <w:spacing w:val="60"/>
        <w:szCs w:val="15"/>
      </w:rPr>
      <w:t>www.sanplan.ch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E0F5D"/>
    <w:multiLevelType w:val="hybridMultilevel"/>
    <w:tmpl w:val="F59CE9DC"/>
    <w:lvl w:ilvl="0" w:tplc="D004CDB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9"/>
  <w:hyphenationZone w:val="425"/>
  <w:noPunctuationKerning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06"/>
    <w:rsid w:val="00090DBC"/>
    <w:rsid w:val="00097065"/>
    <w:rsid w:val="000A4735"/>
    <w:rsid w:val="000D539A"/>
    <w:rsid w:val="00164CB1"/>
    <w:rsid w:val="001A4226"/>
    <w:rsid w:val="001D0D52"/>
    <w:rsid w:val="00202FF9"/>
    <w:rsid w:val="00243F12"/>
    <w:rsid w:val="00285277"/>
    <w:rsid w:val="002D4A1A"/>
    <w:rsid w:val="00311550"/>
    <w:rsid w:val="003E38FB"/>
    <w:rsid w:val="00461F5A"/>
    <w:rsid w:val="00485B06"/>
    <w:rsid w:val="004A5769"/>
    <w:rsid w:val="00551C7C"/>
    <w:rsid w:val="00600A0E"/>
    <w:rsid w:val="0062300D"/>
    <w:rsid w:val="00753FF0"/>
    <w:rsid w:val="007600CD"/>
    <w:rsid w:val="00794EC3"/>
    <w:rsid w:val="007A3299"/>
    <w:rsid w:val="007C131F"/>
    <w:rsid w:val="00812EEC"/>
    <w:rsid w:val="00843E36"/>
    <w:rsid w:val="00873017"/>
    <w:rsid w:val="00880D15"/>
    <w:rsid w:val="008811A6"/>
    <w:rsid w:val="00896764"/>
    <w:rsid w:val="008A7A44"/>
    <w:rsid w:val="008B69BE"/>
    <w:rsid w:val="009379CC"/>
    <w:rsid w:val="00946D02"/>
    <w:rsid w:val="009B6332"/>
    <w:rsid w:val="00A323EC"/>
    <w:rsid w:val="00A95E4D"/>
    <w:rsid w:val="00B1230D"/>
    <w:rsid w:val="00BE62FA"/>
    <w:rsid w:val="00C65394"/>
    <w:rsid w:val="00CD29EE"/>
    <w:rsid w:val="00CD2A06"/>
    <w:rsid w:val="00D03C4D"/>
    <w:rsid w:val="00D136CF"/>
    <w:rsid w:val="00D15E94"/>
    <w:rsid w:val="00D864A7"/>
    <w:rsid w:val="00DD485E"/>
    <w:rsid w:val="00E74838"/>
    <w:rsid w:val="00EB0855"/>
    <w:rsid w:val="00EE6A48"/>
    <w:rsid w:val="00F343F3"/>
    <w:rsid w:val="00F37D48"/>
    <w:rsid w:val="00FB6394"/>
    <w:rsid w:val="00FE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  <w15:chartTrackingRefBased/>
  <w15:docId w15:val="{61C162A0-02E5-49C2-B09F-6ED786BA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tabs>
        <w:tab w:val="left" w:pos="284"/>
        <w:tab w:val="left" w:pos="1418"/>
        <w:tab w:val="left" w:pos="5103"/>
      </w:tabs>
      <w:spacing w:line="300" w:lineRule="atLeast"/>
    </w:pPr>
    <w:rPr>
      <w:rFonts w:ascii="Century Gothic" w:hAnsi="Century Gothic"/>
      <w:sz w:val="22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hd w:val="clear" w:color="auto" w:fill="808080"/>
      <w:tabs>
        <w:tab w:val="center" w:pos="4820"/>
        <w:tab w:val="right" w:pos="9639"/>
      </w:tabs>
      <w:spacing w:after="360" w:line="240" w:lineRule="auto"/>
      <w:outlineLvl w:val="0"/>
    </w:pPr>
    <w:rPr>
      <w:spacing w:val="4"/>
      <w:kern w:val="40"/>
      <w:position w:val="30"/>
      <w:sz w:val="40"/>
      <w:szCs w:val="20"/>
    </w:rPr>
  </w:style>
  <w:style w:type="paragraph" w:styleId="berschrift2">
    <w:name w:val="heading 2"/>
    <w:basedOn w:val="Standard"/>
    <w:next w:val="Standard"/>
    <w:qFormat/>
    <w:pPr>
      <w:keepNext/>
      <w:shd w:val="clear" w:color="auto" w:fill="B3B3B3"/>
      <w:tabs>
        <w:tab w:val="center" w:pos="4820"/>
        <w:tab w:val="right" w:pos="9639"/>
      </w:tabs>
      <w:spacing w:before="240" w:after="240" w:line="240" w:lineRule="auto"/>
      <w:outlineLvl w:val="1"/>
    </w:pPr>
    <w:rPr>
      <w:bCs/>
      <w:spacing w:val="20"/>
      <w:kern w:val="24"/>
      <w:position w:val="16"/>
      <w:sz w:val="30"/>
      <w:szCs w:val="20"/>
      <w:lang w:val="fr-FR"/>
    </w:rPr>
  </w:style>
  <w:style w:type="paragraph" w:styleId="berschrift3">
    <w:name w:val="heading 3"/>
    <w:basedOn w:val="Standard"/>
    <w:next w:val="Standard"/>
    <w:qFormat/>
    <w:pPr>
      <w:keepNext/>
      <w:shd w:val="clear" w:color="auto" w:fill="D9D9D9"/>
      <w:tabs>
        <w:tab w:val="center" w:pos="4820"/>
        <w:tab w:val="right" w:pos="9639"/>
      </w:tabs>
      <w:spacing w:before="60" w:after="120" w:line="240" w:lineRule="auto"/>
      <w:outlineLvl w:val="2"/>
    </w:pPr>
    <w:rPr>
      <w:spacing w:val="14"/>
      <w:position w:val="4"/>
      <w:sz w:val="26"/>
    </w:rPr>
  </w:style>
  <w:style w:type="paragraph" w:styleId="berschrift4">
    <w:name w:val="heading 4"/>
    <w:basedOn w:val="Standard"/>
    <w:next w:val="Standard"/>
    <w:qFormat/>
    <w:pPr>
      <w:keepNext/>
      <w:pBdr>
        <w:bottom w:val="single" w:sz="4" w:space="1" w:color="auto"/>
      </w:pBdr>
      <w:shd w:val="clear" w:color="auto" w:fill="F3F3F3"/>
      <w:spacing w:before="60" w:after="60" w:line="280" w:lineRule="atLeast"/>
      <w:outlineLvl w:val="3"/>
    </w:pPr>
    <w:rPr>
      <w:b/>
      <w:bCs/>
      <w:spacing w:val="2"/>
    </w:rPr>
  </w:style>
  <w:style w:type="paragraph" w:styleId="berschrift5">
    <w:name w:val="heading 5"/>
    <w:basedOn w:val="Standard"/>
    <w:next w:val="Standard"/>
    <w:qFormat/>
    <w:pPr>
      <w:pBdr>
        <w:bottom w:val="single" w:sz="4" w:space="1" w:color="auto"/>
      </w:pBdr>
      <w:spacing w:before="240" w:after="60"/>
      <w:outlineLvl w:val="4"/>
    </w:pPr>
    <w:rPr>
      <w:bCs/>
      <w:i/>
      <w:iCs/>
      <w:spacing w:val="2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customStyle="1" w:styleId="spelle">
    <w:name w:val="spelle"/>
    <w:basedOn w:val="Absatz-Standardschriftart"/>
  </w:style>
  <w:style w:type="paragraph" w:styleId="Kopfzeile">
    <w:name w:val="header"/>
    <w:basedOn w:val="Standard"/>
    <w:link w:val="KopfzeileZchn"/>
    <w:semiHidden/>
    <w:pPr>
      <w:pBdr>
        <w:top w:val="single" w:sz="4" w:space="1" w:color="auto"/>
        <w:bottom w:val="single" w:sz="4" w:space="1" w:color="auto"/>
      </w:pBdr>
      <w:tabs>
        <w:tab w:val="clear" w:pos="284"/>
        <w:tab w:val="clear" w:pos="1418"/>
        <w:tab w:val="clear" w:pos="5103"/>
        <w:tab w:val="left" w:pos="936"/>
        <w:tab w:val="center" w:pos="4820"/>
        <w:tab w:val="left" w:pos="7173"/>
        <w:tab w:val="right" w:pos="9639"/>
      </w:tabs>
      <w:spacing w:line="240" w:lineRule="auto"/>
    </w:pPr>
    <w:rPr>
      <w:spacing w:val="24"/>
      <w:sz w:val="15"/>
    </w:rPr>
  </w:style>
  <w:style w:type="paragraph" w:styleId="Fuzeile">
    <w:name w:val="footer"/>
    <w:basedOn w:val="Standard"/>
    <w:semiHidden/>
    <w:pPr>
      <w:pBdr>
        <w:top w:val="single" w:sz="4" w:space="1" w:color="auto"/>
      </w:pBdr>
      <w:tabs>
        <w:tab w:val="clear" w:pos="284"/>
        <w:tab w:val="clear" w:pos="1418"/>
        <w:tab w:val="clear" w:pos="5103"/>
        <w:tab w:val="left" w:pos="936"/>
        <w:tab w:val="center" w:pos="4536"/>
        <w:tab w:val="left" w:pos="6946"/>
        <w:tab w:val="right" w:pos="9639"/>
      </w:tabs>
      <w:spacing w:line="240" w:lineRule="auto"/>
      <w:jc w:val="right"/>
    </w:pPr>
    <w:rPr>
      <w:sz w:val="10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character" w:styleId="Fett">
    <w:name w:val="Strong"/>
    <w:basedOn w:val="Absatz-Standardschriftart"/>
    <w:qFormat/>
    <w:rPr>
      <w:b/>
      <w:bCs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character" w:customStyle="1" w:styleId="Heading4Char">
    <w:name w:val="Heading 4 Char"/>
    <w:basedOn w:val="Absatz-Standardschriftart"/>
    <w:rPr>
      <w:b/>
      <w:bCs/>
      <w:sz w:val="28"/>
      <w:szCs w:val="28"/>
      <w:lang w:val="de-CH" w:eastAsia="en-US" w:bidi="ar-SA"/>
    </w:rPr>
  </w:style>
  <w:style w:type="paragraph" w:customStyle="1" w:styleId="Kopfzeileunten">
    <w:name w:val="Kopfzeile unten"/>
    <w:basedOn w:val="Kopfzeile"/>
    <w:pPr>
      <w:pBdr>
        <w:top w:val="none" w:sz="0" w:space="0" w:color="auto"/>
        <w:bottom w:val="none" w:sz="0" w:space="0" w:color="auto"/>
      </w:pBdr>
      <w:jc w:val="right"/>
    </w:pPr>
    <w:rPr>
      <w:spacing w:val="4"/>
      <w:sz w:val="13"/>
    </w:rPr>
  </w:style>
  <w:style w:type="paragraph" w:customStyle="1" w:styleId="Fusszeile2Zeile">
    <w:name w:val="Fusszeile 2.Zeile"/>
    <w:basedOn w:val="Fuzeile"/>
    <w:pPr>
      <w:pBdr>
        <w:top w:val="none" w:sz="0" w:space="0" w:color="auto"/>
      </w:pBdr>
      <w:jc w:val="left"/>
    </w:pPr>
    <w:rPr>
      <w:spacing w:val="24"/>
      <w:sz w:val="15"/>
      <w:lang w:val="de-DE"/>
    </w:rPr>
  </w:style>
  <w:style w:type="paragraph" w:styleId="Verzeichnis9">
    <w:name w:val="toc 9"/>
    <w:basedOn w:val="Standard"/>
    <w:next w:val="Standard"/>
    <w:autoRedefine/>
    <w:semiHidden/>
    <w:pPr>
      <w:tabs>
        <w:tab w:val="clear" w:pos="284"/>
        <w:tab w:val="clear" w:pos="1418"/>
        <w:tab w:val="clear" w:pos="5103"/>
      </w:tabs>
      <w:ind w:left="1600"/>
    </w:pPr>
  </w:style>
  <w:style w:type="table" w:customStyle="1" w:styleId="Tabellengitternetz">
    <w:name w:val="Tabellengitternetz"/>
    <w:basedOn w:val="NormaleTabelle"/>
    <w:uiPriority w:val="59"/>
    <w:rsid w:val="000D5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4CB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4CB1"/>
    <w:rPr>
      <w:rFonts w:ascii="Segoe UI" w:hAnsi="Segoe UI" w:cs="Segoe UI"/>
      <w:sz w:val="18"/>
      <w:szCs w:val="18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E74838"/>
    <w:rPr>
      <w:rFonts w:ascii="Century Gothic" w:hAnsi="Century Gothic"/>
      <w:spacing w:val="24"/>
      <w:sz w:val="15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7F0AF-760C-4CE3-A1AC-96D44EC7A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79FABD22.dotm</Template>
  <TotalTime>0</TotalTime>
  <Pages>1</Pages>
  <Words>43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>Vorlage Sanplan A4 hoch</vt:lpstr>
      <vt:lpstr>    Bethesda Geburtsklinik, Basel</vt:lpstr>
    </vt:vector>
  </TitlesOfParts>
  <Company>SANPLAN Ingenieure AG</Company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Sanplan A4 hoch</dc:title>
  <dc:subject>Vorlage Sanplan A4 hoch</dc:subject>
  <dc:creator>Oliver Strähl</dc:creator>
  <cp:keywords/>
  <cp:lastModifiedBy>Oliver Strähl</cp:lastModifiedBy>
  <cp:revision>6</cp:revision>
  <cp:lastPrinted>2016-11-29T17:10:00Z</cp:lastPrinted>
  <dcterms:created xsi:type="dcterms:W3CDTF">2016-11-29T10:41:00Z</dcterms:created>
  <dcterms:modified xsi:type="dcterms:W3CDTF">2017-03-09T15:09:00Z</dcterms:modified>
</cp:coreProperties>
</file>